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95"/>
        <w:gridCol w:w="3536"/>
        <w:gridCol w:w="3255"/>
      </w:tblGrid>
      <w:tr w:rsidR="006C4240" w:rsidRPr="002040FB" w14:paraId="5B85F515" w14:textId="77777777" w:rsidTr="0041078A">
        <w:trPr>
          <w:trHeight w:val="837"/>
        </w:trPr>
        <w:tc>
          <w:tcPr>
            <w:tcW w:w="7931" w:type="dxa"/>
            <w:gridSpan w:val="2"/>
            <w:shd w:val="clear" w:color="auto" w:fill="000000" w:themeFill="text1"/>
            <w:vAlign w:val="center"/>
          </w:tcPr>
          <w:p w14:paraId="3FA12558" w14:textId="1EF1A8FD" w:rsidR="006C4240" w:rsidRPr="002040FB" w:rsidRDefault="0041078A" w:rsidP="006C4240">
            <w:pPr>
              <w:pStyle w:val="Tagline"/>
            </w:pPr>
            <w:r>
              <w:t>Windhill Community Centre</w:t>
            </w:r>
          </w:p>
        </w:tc>
        <w:tc>
          <w:tcPr>
            <w:tcW w:w="3255" w:type="dxa"/>
            <w:vAlign w:val="center"/>
          </w:tcPr>
          <w:p w14:paraId="24228646" w14:textId="77777777" w:rsidR="006C4240" w:rsidRPr="002040FB" w:rsidRDefault="006C4240" w:rsidP="006C4240">
            <w:pPr>
              <w:pStyle w:val="Tagline"/>
            </w:pPr>
          </w:p>
        </w:tc>
      </w:tr>
      <w:tr w:rsidR="00341526" w:rsidRPr="002040FB" w14:paraId="600448AA" w14:textId="77777777" w:rsidTr="0041078A">
        <w:trPr>
          <w:trHeight w:val="2466"/>
        </w:trPr>
        <w:tc>
          <w:tcPr>
            <w:tcW w:w="11186" w:type="dxa"/>
            <w:gridSpan w:val="3"/>
            <w:vAlign w:val="center"/>
          </w:tcPr>
          <w:p w14:paraId="3D1815AC" w14:textId="77777777" w:rsidR="00341526" w:rsidRPr="002040FB" w:rsidRDefault="00341526" w:rsidP="006C4240">
            <w:pPr>
              <w:spacing w:after="120"/>
              <w:rPr>
                <w:rFonts w:ascii="Papyrus" w:hAnsi="Papyrus"/>
                <w:sz w:val="72"/>
              </w:rPr>
            </w:pPr>
            <w:r w:rsidRPr="002040FB">
              <w:rPr>
                <w:noProof/>
                <w:sz w:val="54"/>
                <w:szCs w:val="54"/>
                <w:lang w:val="en-GB" w:bidi="en-GB"/>
              </w:rPr>
              <mc:AlternateContent>
                <mc:Choice Requires="wps">
                  <w:drawing>
                    <wp:inline distT="0" distB="0" distL="0" distR="0" wp14:anchorId="369B9C66" wp14:editId="0ACBD27E">
                      <wp:extent cx="1828800" cy="1828800"/>
                      <wp:effectExtent l="0" t="0" r="0" b="889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559028" w14:textId="4BC40AEA" w:rsidR="0041078A" w:rsidRPr="0041078A" w:rsidRDefault="0041078A" w:rsidP="0041078A">
                                  <w:pPr>
                                    <w:pStyle w:val="Title"/>
                                    <w:rPr>
                                      <w14:textOutline w14:w="9525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1078A">
                                    <w:rPr>
                                      <w14:textOutline w14:w="9525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Day of the dead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Wave4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69B9C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i3q7qBgIAACAEAAAOAAAAAAAAAAAA&#10;AAAAAC4CAABkcnMvZTJvRG9jLnhtbFBLAQItABQABgAIAAAAIQBLiSbN1gAAAAUBAAAPAAAAAAAA&#10;AAAAAAAAAGAEAABkcnMvZG93bnJldi54bWxQSwUGAAAAAAQABADzAAAAYwUAAAAA&#10;" filled="f" stroked="f">
                      <v:textbox style="mso-fit-shape-to-text:t">
                        <w:txbxContent>
                          <w:p w14:paraId="79559028" w14:textId="4BC40AEA" w:rsidR="0041078A" w:rsidRPr="0041078A" w:rsidRDefault="0041078A" w:rsidP="0041078A">
                            <w:pPr>
                              <w:pStyle w:val="Title"/>
                              <w:rPr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78A">
                              <w:rPr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Day of the dead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6C4240" w:rsidRPr="002040FB" w14:paraId="7047A753" w14:textId="77777777" w:rsidTr="0041078A">
        <w:trPr>
          <w:trHeight w:val="4905"/>
        </w:trPr>
        <w:tc>
          <w:tcPr>
            <w:tcW w:w="11186" w:type="dxa"/>
            <w:gridSpan w:val="3"/>
          </w:tcPr>
          <w:p w14:paraId="1F649227" w14:textId="77777777" w:rsidR="006C4240" w:rsidRPr="002040FB" w:rsidRDefault="006C4240" w:rsidP="0041078A">
            <w:pPr>
              <w:spacing w:after="120"/>
              <w:rPr>
                <w:rFonts w:ascii="Papyrus" w:hAnsi="Papyrus"/>
                <w:sz w:val="72"/>
              </w:rPr>
            </w:pPr>
          </w:p>
        </w:tc>
      </w:tr>
      <w:tr w:rsidR="00341526" w:rsidRPr="002040FB" w14:paraId="5F887AC5" w14:textId="77777777" w:rsidTr="0041078A">
        <w:tc>
          <w:tcPr>
            <w:tcW w:w="11186" w:type="dxa"/>
            <w:gridSpan w:val="3"/>
            <w:vAlign w:val="center"/>
          </w:tcPr>
          <w:p w14:paraId="07EB0E19" w14:textId="12442ED6" w:rsidR="00341526" w:rsidRPr="002040FB" w:rsidRDefault="0041078A" w:rsidP="003E0739">
            <w:pPr>
              <w:pStyle w:val="Date"/>
              <w:rPr>
                <w:rFonts w:ascii="Eras Bold ITC" w:hAnsi="Eras Bold ITC"/>
                <w:lang w:val="en-US"/>
              </w:rPr>
            </w:pPr>
            <w:r>
              <w:rPr>
                <w:rFonts w:ascii="Eras Bold ITC" w:hAnsi="Eras Bold ITC"/>
                <w:lang w:val="en-US"/>
              </w:rPr>
              <w:t xml:space="preserve"> October 31</w:t>
            </w:r>
            <w:r w:rsidRPr="0041078A">
              <w:rPr>
                <w:rFonts w:ascii="Eras Bold ITC" w:hAnsi="Eras Bold ITC"/>
                <w:vertAlign w:val="superscript"/>
                <w:lang w:val="en-US"/>
              </w:rPr>
              <w:t>st</w:t>
            </w:r>
            <w:r>
              <w:rPr>
                <w:rFonts w:ascii="Eras Bold ITC" w:hAnsi="Eras Bold ITC"/>
                <w:lang w:val="en-US"/>
              </w:rPr>
              <w:t xml:space="preserve"> 4PM – 6PM </w:t>
            </w:r>
          </w:p>
        </w:tc>
      </w:tr>
      <w:tr w:rsidR="006C4240" w:rsidRPr="002040FB" w14:paraId="418AF916" w14:textId="77777777" w:rsidTr="0041078A">
        <w:trPr>
          <w:trHeight w:val="116"/>
        </w:trPr>
        <w:tc>
          <w:tcPr>
            <w:tcW w:w="4395" w:type="dxa"/>
          </w:tcPr>
          <w:p w14:paraId="11DABF6C" w14:textId="77777777" w:rsidR="006C4240" w:rsidRPr="002040FB" w:rsidRDefault="006C4240" w:rsidP="006C424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791" w:type="dxa"/>
            <w:gridSpan w:val="2"/>
            <w:tcBorders>
              <w:bottom w:val="single" w:sz="24" w:space="0" w:color="ED7D31" w:themeColor="accent2"/>
            </w:tcBorders>
          </w:tcPr>
          <w:p w14:paraId="0FEE3C46" w14:textId="77777777" w:rsidR="006C4240" w:rsidRPr="002040FB" w:rsidRDefault="006C4240" w:rsidP="006C4240">
            <w:pPr>
              <w:pStyle w:val="NoSpacing"/>
              <w:rPr>
                <w:b/>
                <w:noProof/>
                <w:sz w:val="16"/>
                <w:szCs w:val="16"/>
              </w:rPr>
            </w:pPr>
          </w:p>
        </w:tc>
      </w:tr>
      <w:tr w:rsidR="006C4240" w:rsidRPr="002040FB" w14:paraId="5E7D71CA" w14:textId="77777777" w:rsidTr="0041078A">
        <w:trPr>
          <w:trHeight w:val="603"/>
        </w:trPr>
        <w:tc>
          <w:tcPr>
            <w:tcW w:w="4395" w:type="dxa"/>
          </w:tcPr>
          <w:p w14:paraId="0B82888D" w14:textId="77777777" w:rsidR="006C4240" w:rsidRPr="002040FB" w:rsidRDefault="006C4240" w:rsidP="006C4240">
            <w:pPr>
              <w:pStyle w:val="Address"/>
              <w:rPr>
                <w:lang w:val="en-US"/>
              </w:rPr>
            </w:pPr>
          </w:p>
        </w:tc>
        <w:tc>
          <w:tcPr>
            <w:tcW w:w="6791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9BD4E9C" w14:textId="3178404A" w:rsidR="006C4240" w:rsidRPr="002040FB" w:rsidRDefault="0041078A" w:rsidP="003E0739">
            <w:pPr>
              <w:pStyle w:val="Address"/>
              <w:rPr>
                <w:lang w:val="en-US"/>
              </w:rPr>
            </w:pPr>
            <w:r>
              <w:rPr>
                <w:lang w:val="en-US"/>
              </w:rPr>
              <w:t xml:space="preserve"> Church Street, Shipley, BD18 2NR </w:t>
            </w:r>
          </w:p>
        </w:tc>
      </w:tr>
      <w:tr w:rsidR="003E0739" w:rsidRPr="002040FB" w14:paraId="3F47F306" w14:textId="77777777" w:rsidTr="0041078A">
        <w:trPr>
          <w:trHeight w:val="116"/>
        </w:trPr>
        <w:tc>
          <w:tcPr>
            <w:tcW w:w="4395" w:type="dxa"/>
          </w:tcPr>
          <w:p w14:paraId="0D83384A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791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7E13238E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</w:tr>
      <w:tr w:rsidR="006C4240" w:rsidRPr="002040FB" w14:paraId="20E0A97F" w14:textId="77777777" w:rsidTr="0041078A">
        <w:trPr>
          <w:trHeight w:val="1539"/>
        </w:trPr>
        <w:tc>
          <w:tcPr>
            <w:tcW w:w="4395" w:type="dxa"/>
          </w:tcPr>
          <w:p w14:paraId="46431182" w14:textId="77777777" w:rsidR="006C4240" w:rsidRPr="002040FB" w:rsidRDefault="006C4240" w:rsidP="006C4240">
            <w:pPr>
              <w:pStyle w:val="Heading1"/>
              <w:rPr>
                <w:lang w:val="en-US"/>
              </w:rPr>
            </w:pPr>
          </w:p>
        </w:tc>
        <w:tc>
          <w:tcPr>
            <w:tcW w:w="6791" w:type="dxa"/>
            <w:gridSpan w:val="2"/>
            <w:shd w:val="clear" w:color="auto" w:fill="ED7D31" w:themeFill="accent2"/>
            <w:vAlign w:val="center"/>
          </w:tcPr>
          <w:p w14:paraId="4280D217" w14:textId="7B80D008" w:rsidR="006C4240" w:rsidRPr="0041078A" w:rsidRDefault="0041078A" w:rsidP="0041078A">
            <w:pPr>
              <w:pStyle w:val="Heading1"/>
              <w:rPr>
                <w:sz w:val="56"/>
                <w:szCs w:val="56"/>
                <w:lang w:val="en-US"/>
              </w:rPr>
            </w:pPr>
            <w:r w:rsidRPr="0041078A">
              <w:rPr>
                <w:sz w:val="56"/>
                <w:szCs w:val="56"/>
                <w:lang w:val="en-US"/>
              </w:rPr>
              <w:t xml:space="preserve">£3 per </w:t>
            </w:r>
            <w:r>
              <w:rPr>
                <w:sz w:val="56"/>
                <w:szCs w:val="56"/>
                <w:lang w:val="en-US"/>
              </w:rPr>
              <w:t>a</w:t>
            </w:r>
            <w:r w:rsidRPr="0041078A">
              <w:rPr>
                <w:sz w:val="56"/>
                <w:szCs w:val="56"/>
                <w:lang w:val="en-US"/>
              </w:rPr>
              <w:t>dult</w:t>
            </w:r>
          </w:p>
          <w:p w14:paraId="16038A63" w14:textId="4B0268D8" w:rsidR="0041078A" w:rsidRPr="0041078A" w:rsidRDefault="0041078A" w:rsidP="0041078A">
            <w:pPr>
              <w:jc w:val="center"/>
              <w:rPr>
                <w:sz w:val="52"/>
                <w:szCs w:val="52"/>
              </w:rPr>
            </w:pPr>
            <w:r w:rsidRPr="0041078A">
              <w:rPr>
                <w:sz w:val="56"/>
                <w:szCs w:val="56"/>
              </w:rPr>
              <w:t>£2</w:t>
            </w:r>
            <w:r>
              <w:rPr>
                <w:sz w:val="56"/>
                <w:szCs w:val="56"/>
              </w:rPr>
              <w:t xml:space="preserve"> p</w:t>
            </w:r>
            <w:r w:rsidRPr="0041078A">
              <w:rPr>
                <w:sz w:val="56"/>
                <w:szCs w:val="56"/>
              </w:rPr>
              <w:t xml:space="preserve">er </w:t>
            </w:r>
            <w:r>
              <w:rPr>
                <w:sz w:val="56"/>
                <w:szCs w:val="56"/>
              </w:rPr>
              <w:t>c</w:t>
            </w:r>
            <w:r w:rsidRPr="0041078A">
              <w:rPr>
                <w:sz w:val="56"/>
                <w:szCs w:val="56"/>
              </w:rPr>
              <w:t>hild</w:t>
            </w:r>
          </w:p>
        </w:tc>
      </w:tr>
      <w:tr w:rsidR="003E0739" w:rsidRPr="002040FB" w14:paraId="44E3B789" w14:textId="77777777" w:rsidTr="0041078A">
        <w:trPr>
          <w:trHeight w:val="116"/>
        </w:trPr>
        <w:tc>
          <w:tcPr>
            <w:tcW w:w="4395" w:type="dxa"/>
          </w:tcPr>
          <w:p w14:paraId="65D32315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791" w:type="dxa"/>
            <w:gridSpan w:val="2"/>
            <w:tcBorders>
              <w:bottom w:val="single" w:sz="24" w:space="0" w:color="ED7D31" w:themeColor="accent2"/>
            </w:tcBorders>
            <w:vAlign w:val="center"/>
          </w:tcPr>
          <w:p w14:paraId="6FF5D470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</w:tr>
      <w:tr w:rsidR="006C4240" w:rsidRPr="002040FB" w14:paraId="6735E632" w14:textId="77777777" w:rsidTr="0041078A">
        <w:trPr>
          <w:trHeight w:val="900"/>
        </w:trPr>
        <w:tc>
          <w:tcPr>
            <w:tcW w:w="4395" w:type="dxa"/>
          </w:tcPr>
          <w:p w14:paraId="6F04DD81" w14:textId="77777777" w:rsidR="006C4240" w:rsidRPr="002040FB" w:rsidRDefault="006C4240" w:rsidP="006C4240">
            <w:pPr>
              <w:pStyle w:val="RSVPName"/>
              <w:rPr>
                <w:lang w:val="en-US"/>
              </w:rPr>
            </w:pPr>
          </w:p>
        </w:tc>
        <w:tc>
          <w:tcPr>
            <w:tcW w:w="6791" w:type="dxa"/>
            <w:gridSpan w:val="2"/>
            <w:tcBorders>
              <w:top w:val="single" w:sz="24" w:space="0" w:color="ED7D31" w:themeColor="accent2"/>
              <w:bottom w:val="single" w:sz="24" w:space="0" w:color="ED7D31" w:themeColor="accent2"/>
            </w:tcBorders>
            <w:vAlign w:val="center"/>
          </w:tcPr>
          <w:p w14:paraId="28B29CCB" w14:textId="285F81AA" w:rsidR="006C4240" w:rsidRPr="0041078A" w:rsidRDefault="0041078A" w:rsidP="003E0739">
            <w:pPr>
              <w:pStyle w:val="RSVPName"/>
              <w:rPr>
                <w:lang w:val="en-US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41078A">
              <w:rPr>
                <w:lang w:val="en-GB" w:bidi="en-GB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Book at 07942906317</w:t>
            </w:r>
          </w:p>
        </w:tc>
      </w:tr>
      <w:tr w:rsidR="003E0739" w:rsidRPr="002040FB" w14:paraId="304A84B6" w14:textId="77777777" w:rsidTr="0041078A">
        <w:trPr>
          <w:trHeight w:val="116"/>
        </w:trPr>
        <w:tc>
          <w:tcPr>
            <w:tcW w:w="4395" w:type="dxa"/>
          </w:tcPr>
          <w:p w14:paraId="19CCECD3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791" w:type="dxa"/>
            <w:gridSpan w:val="2"/>
            <w:tcBorders>
              <w:top w:val="single" w:sz="24" w:space="0" w:color="ED7D31" w:themeColor="accent2"/>
            </w:tcBorders>
            <w:vAlign w:val="center"/>
          </w:tcPr>
          <w:p w14:paraId="65A61A44" w14:textId="77777777" w:rsidR="003E0739" w:rsidRPr="002040FB" w:rsidRDefault="003E0739" w:rsidP="003E0739">
            <w:pPr>
              <w:pStyle w:val="NoSpacing"/>
              <w:rPr>
                <w:sz w:val="16"/>
                <w:szCs w:val="16"/>
              </w:rPr>
            </w:pPr>
          </w:p>
        </w:tc>
      </w:tr>
      <w:tr w:rsidR="006C4240" w:rsidRPr="002040FB" w14:paraId="54F30B18" w14:textId="77777777" w:rsidTr="0041078A">
        <w:tc>
          <w:tcPr>
            <w:tcW w:w="11186" w:type="dxa"/>
            <w:gridSpan w:val="3"/>
          </w:tcPr>
          <w:p w14:paraId="25800F13" w14:textId="77777777" w:rsidR="0041078A" w:rsidRDefault="0041078A" w:rsidP="0041078A">
            <w:pPr>
              <w:pStyle w:val="RSVPContact"/>
              <w:rPr>
                <w:sz w:val="36"/>
                <w:szCs w:val="36"/>
                <w:lang w:val="en-US"/>
              </w:rPr>
            </w:pPr>
          </w:p>
          <w:p w14:paraId="35D20413" w14:textId="3B15BAEC" w:rsidR="006C4240" w:rsidRPr="0041078A" w:rsidRDefault="0041078A" w:rsidP="0041078A">
            <w:pPr>
              <w:pStyle w:val="RSVPContact"/>
              <w:ind w:left="0"/>
              <w:rPr>
                <w:sz w:val="36"/>
                <w:szCs w:val="36"/>
                <w:lang w:val="en-US"/>
              </w:rPr>
            </w:pPr>
            <w:r w:rsidRPr="0041078A">
              <w:rPr>
                <w:sz w:val="36"/>
                <w:szCs w:val="36"/>
                <w:lang w:val="en-US"/>
              </w:rPr>
              <w:t>Contact@Windhillcommunity.co.uk</w:t>
            </w:r>
          </w:p>
        </w:tc>
      </w:tr>
    </w:tbl>
    <w:p w14:paraId="0AFD686C" w14:textId="77777777" w:rsidR="00900AC3" w:rsidRDefault="00900AC3" w:rsidP="006C4240">
      <w:pPr>
        <w:spacing w:after="0"/>
        <w:jc w:val="center"/>
        <w:rPr>
          <w:rFonts w:ascii="Eras Bold ITC" w:hAnsi="Eras Bold ITC"/>
          <w:sz w:val="6"/>
          <w:szCs w:val="6"/>
        </w:rPr>
      </w:pPr>
    </w:p>
    <w:p w14:paraId="44B51341" w14:textId="77777777" w:rsidR="0041078A" w:rsidRPr="0041078A" w:rsidRDefault="0041078A" w:rsidP="0041078A">
      <w:pPr>
        <w:rPr>
          <w:rFonts w:ascii="Eras Bold ITC" w:hAnsi="Eras Bold ITC"/>
          <w:sz w:val="6"/>
          <w:szCs w:val="6"/>
        </w:rPr>
      </w:pPr>
    </w:p>
    <w:p w14:paraId="06F3DC67" w14:textId="43A22103" w:rsidR="0041078A" w:rsidRPr="0041078A" w:rsidRDefault="0041078A" w:rsidP="0041078A">
      <w:pPr>
        <w:tabs>
          <w:tab w:val="left" w:pos="7785"/>
        </w:tabs>
        <w:rPr>
          <w:rFonts w:ascii="Eras Bold ITC" w:hAnsi="Eras Bold ITC"/>
          <w:sz w:val="6"/>
          <w:szCs w:val="6"/>
        </w:rPr>
      </w:pPr>
    </w:p>
    <w:sectPr w:rsidR="0041078A" w:rsidRPr="0041078A" w:rsidSect="00E72DB3">
      <w:headerReference w:type="default" r:id="rId10"/>
      <w:footerReference w:type="default" r:id="rId11"/>
      <w:pgSz w:w="11906" w:h="16838" w:code="9"/>
      <w:pgMar w:top="360" w:right="360" w:bottom="360" w:left="36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98C91" w14:textId="77777777" w:rsidR="00110069" w:rsidRDefault="00110069" w:rsidP="00BE19C3">
      <w:pPr>
        <w:spacing w:after="0" w:line="240" w:lineRule="auto"/>
      </w:pPr>
      <w:r>
        <w:separator/>
      </w:r>
    </w:p>
  </w:endnote>
  <w:endnote w:type="continuationSeparator" w:id="0">
    <w:p w14:paraId="1185A70B" w14:textId="77777777" w:rsidR="00110069" w:rsidRDefault="00110069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2E7E" w14:textId="77777777" w:rsidR="00FD40B5" w:rsidRDefault="0058618D">
    <w:pPr>
      <w:pStyle w:val="Footer"/>
    </w:pPr>
    <w:r w:rsidRPr="00FD40B5">
      <w:rPr>
        <w:noProof/>
        <w:lang w:val="en-GB" w:bidi="en-GB"/>
      </w:rPr>
      <w:drawing>
        <wp:anchor distT="0" distB="0" distL="114300" distR="114300" simplePos="0" relativeHeight="251678720" behindDoc="1" locked="0" layoutInCell="1" allowOverlap="1" wp14:anchorId="04FCB68D" wp14:editId="6DF3E2A9">
          <wp:simplePos x="0" y="0"/>
          <wp:positionH relativeFrom="column">
            <wp:posOffset>6452235</wp:posOffset>
          </wp:positionH>
          <wp:positionV relativeFrom="page">
            <wp:posOffset>9542780</wp:posOffset>
          </wp:positionV>
          <wp:extent cx="359410" cy="359410"/>
          <wp:effectExtent l="0" t="0" r="2540" b="2540"/>
          <wp:wrapNone/>
          <wp:docPr id="12" name="Graphic 12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5648" behindDoc="1" locked="0" layoutInCell="1" allowOverlap="1" wp14:anchorId="404B6A60" wp14:editId="283CBDD1">
          <wp:simplePos x="0" y="0"/>
          <wp:positionH relativeFrom="column">
            <wp:posOffset>4812030</wp:posOffset>
          </wp:positionH>
          <wp:positionV relativeFrom="page">
            <wp:posOffset>9544685</wp:posOffset>
          </wp:positionV>
          <wp:extent cx="359410" cy="359410"/>
          <wp:effectExtent l="0" t="0" r="2540" b="2540"/>
          <wp:wrapNone/>
          <wp:docPr id="8" name="Graphic 8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6672" behindDoc="1" locked="0" layoutInCell="1" allowOverlap="1" wp14:anchorId="3D4AC5B4" wp14:editId="788F6EDE">
          <wp:simplePos x="0" y="0"/>
          <wp:positionH relativeFrom="column">
            <wp:posOffset>5360035</wp:posOffset>
          </wp:positionH>
          <wp:positionV relativeFrom="page">
            <wp:posOffset>9544050</wp:posOffset>
          </wp:positionV>
          <wp:extent cx="359410" cy="359410"/>
          <wp:effectExtent l="0" t="0" r="2540" b="2540"/>
          <wp:wrapNone/>
          <wp:docPr id="9" name="Graphic 9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7696" behindDoc="1" locked="0" layoutInCell="1" allowOverlap="1" wp14:anchorId="319D2ABE" wp14:editId="757D8AAB">
          <wp:simplePos x="0" y="0"/>
          <wp:positionH relativeFrom="column">
            <wp:posOffset>5904230</wp:posOffset>
          </wp:positionH>
          <wp:positionV relativeFrom="page">
            <wp:posOffset>9543415</wp:posOffset>
          </wp:positionV>
          <wp:extent cx="359410" cy="359410"/>
          <wp:effectExtent l="0" t="0" r="2540" b="2540"/>
          <wp:wrapNone/>
          <wp:docPr id="10" name="Graphic 10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3600" behindDoc="1" locked="0" layoutInCell="1" allowOverlap="1" wp14:anchorId="6C3DC58B" wp14:editId="18D0566A">
          <wp:simplePos x="0" y="0"/>
          <wp:positionH relativeFrom="column">
            <wp:posOffset>4265295</wp:posOffset>
          </wp:positionH>
          <wp:positionV relativeFrom="page">
            <wp:posOffset>9536430</wp:posOffset>
          </wp:positionV>
          <wp:extent cx="359410" cy="359410"/>
          <wp:effectExtent l="0" t="0" r="2540" b="2540"/>
          <wp:wrapNone/>
          <wp:docPr id="7" name="Graphic 7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0B5">
      <w:rPr>
        <w:noProof/>
        <w:lang w:val="en-GB" w:bidi="en-GB"/>
      </w:rPr>
      <w:drawing>
        <wp:anchor distT="0" distB="0" distL="114300" distR="114300" simplePos="0" relativeHeight="251672576" behindDoc="1" locked="0" layoutInCell="1" allowOverlap="1" wp14:anchorId="0B8FF029" wp14:editId="2BFD0B98">
          <wp:simplePos x="0" y="0"/>
          <wp:positionH relativeFrom="column">
            <wp:posOffset>3717290</wp:posOffset>
          </wp:positionH>
          <wp:positionV relativeFrom="page">
            <wp:posOffset>9537065</wp:posOffset>
          </wp:positionV>
          <wp:extent cx="359410" cy="359410"/>
          <wp:effectExtent l="0" t="0" r="2540" b="2540"/>
          <wp:wrapNone/>
          <wp:docPr id="4" name="Graphic 4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en-GB" w:bidi="en-GB"/>
      </w:rPr>
      <w:drawing>
        <wp:anchor distT="0" distB="0" distL="114300" distR="114300" simplePos="0" relativeHeight="251668480" behindDoc="1" locked="0" layoutInCell="1" allowOverlap="1" wp14:anchorId="25B290A0" wp14:editId="4E630BC3">
          <wp:simplePos x="0" y="0"/>
          <wp:positionH relativeFrom="column">
            <wp:posOffset>2625090</wp:posOffset>
          </wp:positionH>
          <wp:positionV relativeFrom="page">
            <wp:posOffset>9538335</wp:posOffset>
          </wp:positionV>
          <wp:extent cx="359410" cy="359410"/>
          <wp:effectExtent l="0" t="0" r="2540" b="2540"/>
          <wp:wrapNone/>
          <wp:docPr id="2" name="Graphic 2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szCs w:val="72"/>
        <w:lang w:val="en-GB" w:bidi="en-GB"/>
      </w:rPr>
      <w:drawing>
        <wp:anchor distT="0" distB="0" distL="114300" distR="114300" simplePos="0" relativeHeight="251670528" behindDoc="1" locked="0" layoutInCell="1" allowOverlap="1" wp14:anchorId="48C7162D" wp14:editId="18AA8A20">
          <wp:simplePos x="0" y="0"/>
          <wp:positionH relativeFrom="column">
            <wp:posOffset>3166745</wp:posOffset>
          </wp:positionH>
          <wp:positionV relativeFrom="page">
            <wp:posOffset>9537700</wp:posOffset>
          </wp:positionV>
          <wp:extent cx="359410" cy="359410"/>
          <wp:effectExtent l="0" t="0" r="2540" b="2540"/>
          <wp:wrapNone/>
          <wp:docPr id="3" name="Graphic 3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mpkin-309453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0B5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6432" behindDoc="1" locked="0" layoutInCell="1" allowOverlap="1" wp14:anchorId="6181B5EE" wp14:editId="482D502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024000" cy="4887549"/>
          <wp:effectExtent l="0" t="0" r="5080" b="8890"/>
          <wp:wrapNone/>
          <wp:docPr id="27" name="Picture 27" descr="Scary Hous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witchs-house-186463_1280.png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4000" cy="4887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45F00" w14:textId="77777777" w:rsidR="00110069" w:rsidRDefault="00110069" w:rsidP="00BE19C3">
      <w:pPr>
        <w:spacing w:after="0" w:line="240" w:lineRule="auto"/>
      </w:pPr>
      <w:r>
        <w:separator/>
      </w:r>
    </w:p>
  </w:footnote>
  <w:footnote w:type="continuationSeparator" w:id="0">
    <w:p w14:paraId="1FD93791" w14:textId="77777777" w:rsidR="00110069" w:rsidRDefault="00110069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049B8" w14:textId="77777777" w:rsidR="00C46550" w:rsidRDefault="00FD40B5">
    <w:pPr>
      <w:pStyle w:val="Header"/>
    </w:pPr>
    <w:r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3360" behindDoc="0" locked="0" layoutInCell="1" allowOverlap="1" wp14:anchorId="2E9E541A" wp14:editId="0B0D4430">
          <wp:simplePos x="0" y="0"/>
          <wp:positionH relativeFrom="page">
            <wp:posOffset>25400</wp:posOffset>
          </wp:positionH>
          <wp:positionV relativeFrom="page">
            <wp:posOffset>2476500</wp:posOffset>
          </wp:positionV>
          <wp:extent cx="7955915" cy="3977005"/>
          <wp:effectExtent l="57150" t="0" r="0" b="0"/>
          <wp:wrapNone/>
          <wp:docPr id="6" name="Picture 6" descr="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t-1775692_1280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378011">
                    <a:off x="0" y="0"/>
                    <a:ext cx="7955915" cy="397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589">
      <w:rPr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6FD97A4" wp14:editId="19AF3CE1">
              <wp:simplePos x="0" y="0"/>
              <wp:positionH relativeFrom="margin">
                <wp:align>center</wp:align>
              </wp:positionH>
              <wp:positionV relativeFrom="page">
                <wp:posOffset>4575811</wp:posOffset>
              </wp:positionV>
              <wp:extent cx="9761417" cy="6517640"/>
              <wp:effectExtent l="666750" t="1143000" r="659130" b="1140460"/>
              <wp:wrapNone/>
              <wp:docPr id="19" name="Rectangl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9159">
                        <a:off x="0" y="0"/>
                        <a:ext cx="9761417" cy="65176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1D0A3" id="Rectangle 19" o:spid="_x0000_s1026" style="position:absolute;margin-left:0;margin-top:360.3pt;width:768.6pt;height:513.2pt;rotation:960276fd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" fillcolor="white [3212]" strokecolor="#ed7d31 [3205]" strokeweight="1pt">
              <w10:wrap anchorx="margin" anchory="page"/>
            </v:rect>
          </w:pict>
        </mc:Fallback>
      </mc:AlternateContent>
    </w:r>
    <w:r w:rsidR="007D0B9E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7456" behindDoc="1" locked="0" layoutInCell="1" allowOverlap="1" wp14:anchorId="72BF5675" wp14:editId="3164B4BA">
          <wp:simplePos x="0" y="0"/>
          <wp:positionH relativeFrom="column">
            <wp:posOffset>-152400</wp:posOffset>
          </wp:positionH>
          <wp:positionV relativeFrom="page">
            <wp:posOffset>4403725</wp:posOffset>
          </wp:positionV>
          <wp:extent cx="792000" cy="1452385"/>
          <wp:effectExtent l="0" t="0" r="8255" b="0"/>
          <wp:wrapNone/>
          <wp:docPr id="38" name="Picture 38" descr="Crescent mo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crescent-2023231_64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000" cy="1452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34E">
      <w:rPr>
        <w:rFonts w:ascii="Papyrus" w:eastAsia="Papyrus" w:hAnsi="Papyrus" w:cs="Papyrus"/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2847" behindDoc="0" locked="0" layoutInCell="1" allowOverlap="1" wp14:anchorId="7F75FE89" wp14:editId="6CB2CC19">
              <wp:simplePos x="0" y="0"/>
              <wp:positionH relativeFrom="page">
                <wp:posOffset>-240102</wp:posOffset>
              </wp:positionH>
              <wp:positionV relativeFrom="paragraph">
                <wp:posOffset>2858055</wp:posOffset>
              </wp:positionV>
              <wp:extent cx="361778" cy="385408"/>
              <wp:effectExtent l="83503" t="87947" r="84137" b="84138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380038">
                        <a:off x="0" y="0"/>
                        <a:ext cx="361778" cy="38540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1BFDD" id="Rectangle 21" o:spid="_x0000_s1026" style="position:absolute;margin-left:-18.9pt;margin-top:225.05pt;width:28.5pt;height:30.35pt;rotation:-3517057fd;z-index:251662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" fillcolor="#ed7d31 [3205]" stroked="f" strokeweight="1pt">
              <w10:wrap anchorx="page"/>
            </v:rect>
          </w:pict>
        </mc:Fallback>
      </mc:AlternateContent>
    </w:r>
    <w:r w:rsidR="00E8134E" w:rsidRPr="00E43589">
      <w:rPr>
        <w:noProof/>
        <w:sz w:val="72"/>
        <w:szCs w:val="72"/>
        <w:lang w:val="en-GB" w:bidi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24CBE84" wp14:editId="753582ED">
              <wp:simplePos x="0" y="0"/>
              <wp:positionH relativeFrom="page">
                <wp:posOffset>-76200</wp:posOffset>
              </wp:positionH>
              <wp:positionV relativeFrom="page">
                <wp:posOffset>-215900</wp:posOffset>
              </wp:positionV>
              <wp:extent cx="7894320" cy="10378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10378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0B75EE" id="Rectangle 11" o:spid="_x0000_s1026" style="position:absolute;margin-left:-6pt;margin-top:-17pt;width:621.6pt;height:81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C46550">
      <w:rPr>
        <w:rFonts w:ascii="Papyrus" w:eastAsia="Papyrus" w:hAnsi="Papyrus" w:cs="Papyrus"/>
        <w:noProof/>
        <w:sz w:val="72"/>
        <w:szCs w:val="72"/>
        <w:lang w:val="en-GB" w:bidi="en-GB"/>
      </w:rPr>
      <w:drawing>
        <wp:anchor distT="0" distB="0" distL="114300" distR="114300" simplePos="0" relativeHeight="251662336" behindDoc="1" locked="0" layoutInCell="1" allowOverlap="1" wp14:anchorId="20ECA80C" wp14:editId="31F7A835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564000" cy="3266010"/>
          <wp:effectExtent l="0" t="0" r="0" b="0"/>
          <wp:wrapNone/>
          <wp:docPr id="5" name="Picture 5" descr="Spider 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ider-1777668_128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4000" cy="3266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78A"/>
    <w:rsid w:val="00001B30"/>
    <w:rsid w:val="000354DE"/>
    <w:rsid w:val="000407B1"/>
    <w:rsid w:val="00081EAB"/>
    <w:rsid w:val="000A29F2"/>
    <w:rsid w:val="000B1CAD"/>
    <w:rsid w:val="000D6BE8"/>
    <w:rsid w:val="00110069"/>
    <w:rsid w:val="00137BB1"/>
    <w:rsid w:val="00145076"/>
    <w:rsid w:val="0014527C"/>
    <w:rsid w:val="002040FB"/>
    <w:rsid w:val="0022353E"/>
    <w:rsid w:val="00246ED0"/>
    <w:rsid w:val="00302F3F"/>
    <w:rsid w:val="00341526"/>
    <w:rsid w:val="003532EC"/>
    <w:rsid w:val="00355C06"/>
    <w:rsid w:val="00365F40"/>
    <w:rsid w:val="003D09B2"/>
    <w:rsid w:val="003E0739"/>
    <w:rsid w:val="003F620F"/>
    <w:rsid w:val="0041078A"/>
    <w:rsid w:val="00435445"/>
    <w:rsid w:val="00480195"/>
    <w:rsid w:val="004A36C4"/>
    <w:rsid w:val="00532FF4"/>
    <w:rsid w:val="005730D0"/>
    <w:rsid w:val="0058618D"/>
    <w:rsid w:val="005B7C00"/>
    <w:rsid w:val="005F3D9A"/>
    <w:rsid w:val="00645FF5"/>
    <w:rsid w:val="00682793"/>
    <w:rsid w:val="006B28D6"/>
    <w:rsid w:val="006C4240"/>
    <w:rsid w:val="006E19CD"/>
    <w:rsid w:val="00706403"/>
    <w:rsid w:val="007229AB"/>
    <w:rsid w:val="00724E5C"/>
    <w:rsid w:val="0075459B"/>
    <w:rsid w:val="007A4B5D"/>
    <w:rsid w:val="007A4B6E"/>
    <w:rsid w:val="007B1C9E"/>
    <w:rsid w:val="007D0B9E"/>
    <w:rsid w:val="00804C67"/>
    <w:rsid w:val="00837E98"/>
    <w:rsid w:val="00866D0A"/>
    <w:rsid w:val="00883C86"/>
    <w:rsid w:val="00890297"/>
    <w:rsid w:val="008C4EFB"/>
    <w:rsid w:val="00900AC3"/>
    <w:rsid w:val="00946D48"/>
    <w:rsid w:val="00A81C5F"/>
    <w:rsid w:val="00A9196E"/>
    <w:rsid w:val="00A91DA5"/>
    <w:rsid w:val="00B26AB8"/>
    <w:rsid w:val="00B5322C"/>
    <w:rsid w:val="00B73601"/>
    <w:rsid w:val="00BE19C3"/>
    <w:rsid w:val="00C042AA"/>
    <w:rsid w:val="00C160C1"/>
    <w:rsid w:val="00C46550"/>
    <w:rsid w:val="00C868E0"/>
    <w:rsid w:val="00DC6D15"/>
    <w:rsid w:val="00E43589"/>
    <w:rsid w:val="00E56D89"/>
    <w:rsid w:val="00E70DA6"/>
    <w:rsid w:val="00E71964"/>
    <w:rsid w:val="00E72DB3"/>
    <w:rsid w:val="00E8134E"/>
    <w:rsid w:val="00F22AE9"/>
    <w:rsid w:val="00F824AF"/>
    <w:rsid w:val="00FA5AAA"/>
    <w:rsid w:val="00FD40B5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B8E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739"/>
  </w:style>
  <w:style w:type="paragraph" w:styleId="Heading1">
    <w:name w:val="heading 1"/>
    <w:basedOn w:val="Normal"/>
    <w:next w:val="Normal"/>
    <w:link w:val="Heading1Char"/>
    <w:uiPriority w:val="9"/>
    <w:qFormat/>
    <w:rsid w:val="003E0739"/>
    <w:pPr>
      <w:spacing w:before="120" w:after="120" w:line="240" w:lineRule="auto"/>
      <w:jc w:val="center"/>
      <w:outlineLvl w:val="0"/>
    </w:pPr>
    <w:rPr>
      <w:rFonts w:ascii="Eras Bold ITC" w:hAnsi="Eras Bold ITC"/>
      <w:b/>
      <w:sz w:val="64"/>
      <w:szCs w:val="6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0739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0739"/>
  </w:style>
  <w:style w:type="character" w:styleId="Hyperlink">
    <w:name w:val="Hyperlink"/>
    <w:basedOn w:val="DefaultParagraphFont"/>
    <w:uiPriority w:val="99"/>
    <w:unhideWhenUsed/>
    <w:rsid w:val="00900A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0AC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41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gline">
    <w:name w:val="Tagline"/>
    <w:basedOn w:val="Normal"/>
    <w:qFormat/>
    <w:rsid w:val="003E0739"/>
    <w:pPr>
      <w:spacing w:after="0" w:line="240" w:lineRule="auto"/>
      <w:ind w:left="288"/>
    </w:pPr>
    <w:rPr>
      <w:rFonts w:ascii="Franklin Gothic Heavy" w:hAnsi="Franklin Gothic Heavy"/>
      <w:color w:val="FFFFFF" w:themeColor="background1"/>
      <w:sz w:val="54"/>
      <w:szCs w:val="54"/>
    </w:rPr>
  </w:style>
  <w:style w:type="character" w:styleId="PlaceholderText">
    <w:name w:val="Placeholder Text"/>
    <w:basedOn w:val="DefaultParagraphFont"/>
    <w:uiPriority w:val="99"/>
    <w:semiHidden/>
    <w:rsid w:val="0034152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3E0739"/>
    <w:pPr>
      <w:spacing w:after="0"/>
      <w:ind w:left="288"/>
      <w:jc w:val="center"/>
    </w:pPr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3E0739"/>
    <w:rPr>
      <w:rFonts w:ascii="Franklin Gothic Heavy" w:hAnsi="Franklin Gothic Heavy"/>
      <w:color w:val="000000" w:themeColor="text1"/>
      <w:sz w:val="120"/>
      <w:szCs w:val="1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Date">
    <w:name w:val="Date"/>
    <w:basedOn w:val="Normal"/>
    <w:next w:val="Normal"/>
    <w:link w:val="DateChar"/>
    <w:uiPriority w:val="99"/>
    <w:rsid w:val="006C4240"/>
    <w:pPr>
      <w:spacing w:before="120" w:after="120" w:line="240" w:lineRule="auto"/>
      <w:jc w:val="right"/>
    </w:pPr>
    <w:rPr>
      <w:b/>
      <w:noProof/>
      <w:sz w:val="72"/>
      <w:szCs w:val="64"/>
      <w:lang w:val="en-ZA"/>
    </w:rPr>
  </w:style>
  <w:style w:type="character" w:customStyle="1" w:styleId="DateChar">
    <w:name w:val="Date Char"/>
    <w:basedOn w:val="DefaultParagraphFont"/>
    <w:link w:val="Date"/>
    <w:uiPriority w:val="99"/>
    <w:rsid w:val="006C4240"/>
    <w:rPr>
      <w:b/>
      <w:noProof/>
      <w:sz w:val="72"/>
      <w:szCs w:val="64"/>
      <w:lang w:val="en-ZA"/>
    </w:rPr>
  </w:style>
  <w:style w:type="paragraph" w:customStyle="1" w:styleId="Address">
    <w:name w:val="Address"/>
    <w:basedOn w:val="Normal"/>
    <w:qFormat/>
    <w:rsid w:val="00C868E0"/>
    <w:pPr>
      <w:spacing w:after="0" w:line="240" w:lineRule="auto"/>
      <w:jc w:val="right"/>
    </w:pPr>
    <w:rPr>
      <w:rFonts w:ascii="Eras Bold ITC" w:hAnsi="Eras Bold ITC"/>
      <w:color w:val="ED7D31" w:themeColor="accent2"/>
      <w:sz w:val="34"/>
      <w:szCs w:val="42"/>
      <w:lang w:val="en-ZA"/>
    </w:rPr>
  </w:style>
  <w:style w:type="character" w:customStyle="1" w:styleId="Heading1Char">
    <w:name w:val="Heading 1 Char"/>
    <w:basedOn w:val="DefaultParagraphFont"/>
    <w:link w:val="Heading1"/>
    <w:uiPriority w:val="9"/>
    <w:rsid w:val="003E0739"/>
    <w:rPr>
      <w:rFonts w:ascii="Eras Bold ITC" w:hAnsi="Eras Bold ITC"/>
      <w:b/>
      <w:sz w:val="64"/>
      <w:szCs w:val="64"/>
      <w:lang w:val="en-ZA"/>
    </w:rPr>
  </w:style>
  <w:style w:type="paragraph" w:customStyle="1" w:styleId="RSVPName">
    <w:name w:val="RSVP Name"/>
    <w:basedOn w:val="Normal"/>
    <w:qFormat/>
    <w:rsid w:val="006C4240"/>
    <w:pPr>
      <w:spacing w:after="0" w:line="240" w:lineRule="auto"/>
      <w:jc w:val="right"/>
    </w:pPr>
    <w:rPr>
      <w:rFonts w:ascii="Eras Bold ITC" w:hAnsi="Eras Bold ITC"/>
      <w:color w:val="ED7D31" w:themeColor="accent2"/>
      <w:sz w:val="64"/>
      <w:szCs w:val="64"/>
      <w:lang w:val="en-ZA"/>
    </w:rPr>
  </w:style>
  <w:style w:type="paragraph" w:customStyle="1" w:styleId="RSVPContact">
    <w:name w:val="RSVP Contact"/>
    <w:basedOn w:val="Normal"/>
    <w:qFormat/>
    <w:rsid w:val="003E0739"/>
    <w:pPr>
      <w:tabs>
        <w:tab w:val="right" w:pos="11520"/>
      </w:tabs>
      <w:spacing w:after="0" w:line="240" w:lineRule="auto"/>
      <w:ind w:left="4500"/>
      <w:jc w:val="right"/>
    </w:pPr>
    <w:rPr>
      <w:rFonts w:ascii="Eras Bold ITC" w:hAnsi="Eras Bold ITC"/>
      <w:color w:val="000000" w:themeColor="text1"/>
      <w:sz w:val="40"/>
      <w:szCs w:val="64"/>
      <w:lang w:val="en-ZA"/>
    </w:rPr>
  </w:style>
  <w:style w:type="paragraph" w:styleId="NoSpacing">
    <w:name w:val="No Spacing"/>
    <w:uiPriority w:val="1"/>
    <w:semiHidden/>
    <w:qFormat/>
    <w:rsid w:val="006C42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03\AppData\Roaming\Microsoft\Templates\Spooky%20bat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0">
      <a:majorFont>
        <a:latin typeface="Franklin Gothic Heavy"/>
        <a:ea typeface=""/>
        <a:cs typeface=""/>
      </a:majorFont>
      <a:minorFont>
        <a:latin typeface="Eras Bold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0B62B-37D8-497E-AAC6-F57F0B3038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0C68F8-6DFD-44BE-9064-6496C6811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BF3353-D5C8-4C19-BFAC-54F9127F2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ED6B43-A025-4D90-AB3D-F1FB26063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Spooky bat Halloween party flyer</Template>
  <TotalTime>0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2023-10-13T12:43:00Z</dcterms:created>
  <dcterms:modified xsi:type="dcterms:W3CDTF">2023-10-13T12:58:00Z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